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9CFF" w14:textId="77777777" w:rsidR="00751638" w:rsidRDefault="00751638" w:rsidP="00D70573">
      <w:pPr>
        <w:jc w:val="right"/>
        <w:rPr>
          <w:rFonts w:cstheme="minorHAnsi"/>
          <w:bCs/>
        </w:rPr>
      </w:pPr>
    </w:p>
    <w:p w14:paraId="1249893A" w14:textId="77777777" w:rsidR="00751638" w:rsidRDefault="00751638" w:rsidP="00D70573">
      <w:pPr>
        <w:jc w:val="right"/>
        <w:rPr>
          <w:rFonts w:cstheme="minorHAnsi"/>
          <w:bCs/>
        </w:rPr>
      </w:pPr>
    </w:p>
    <w:p w14:paraId="7F8064E9" w14:textId="77777777" w:rsidR="00751638" w:rsidRDefault="00751638" w:rsidP="00D70573">
      <w:pPr>
        <w:jc w:val="right"/>
        <w:rPr>
          <w:rFonts w:cstheme="minorHAnsi"/>
          <w:bCs/>
        </w:rPr>
      </w:pPr>
    </w:p>
    <w:p w14:paraId="19898171" w14:textId="77777777" w:rsidR="00751638" w:rsidRDefault="00751638" w:rsidP="00D70573">
      <w:pPr>
        <w:jc w:val="right"/>
        <w:rPr>
          <w:rFonts w:cstheme="minorHAnsi"/>
          <w:bCs/>
        </w:rPr>
      </w:pPr>
    </w:p>
    <w:p w14:paraId="029CD5C1" w14:textId="77777777" w:rsidR="00B85150" w:rsidRDefault="00B85150" w:rsidP="00B85150">
      <w:pPr>
        <w:spacing w:line="360" w:lineRule="auto"/>
        <w:jc w:val="center"/>
        <w:rPr>
          <w:rFonts w:ascii="Arial" w:hAnsi="Arial" w:cs="Arial"/>
          <w:b/>
        </w:rPr>
      </w:pPr>
    </w:p>
    <w:p w14:paraId="0A06271C" w14:textId="551786D7" w:rsidR="00B85150" w:rsidRDefault="00B85150" w:rsidP="00B8515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School Cook – Person Specification</w:t>
      </w:r>
    </w:p>
    <w:p w14:paraId="134E2688" w14:textId="77777777" w:rsidR="00A01511" w:rsidRPr="00A01511" w:rsidRDefault="00A01511" w:rsidP="00A01511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9E0B2B" w14:paraId="603795B2" w14:textId="77777777" w:rsidTr="00F15F17">
        <w:tc>
          <w:tcPr>
            <w:tcW w:w="7650" w:type="dxa"/>
          </w:tcPr>
          <w:p w14:paraId="141C57C6" w14:textId="77777777" w:rsidR="009E0B2B" w:rsidRDefault="009E0B2B" w:rsidP="00F15F17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School Cook</w:t>
            </w:r>
          </w:p>
          <w:p w14:paraId="1E600F8A" w14:textId="77777777" w:rsidR="009E0B2B" w:rsidRDefault="009E0B2B" w:rsidP="00F15F17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Person Specification</w:t>
            </w:r>
          </w:p>
        </w:tc>
        <w:tc>
          <w:tcPr>
            <w:tcW w:w="1366" w:type="dxa"/>
          </w:tcPr>
          <w:p w14:paraId="6640D4FB" w14:textId="77777777" w:rsidR="009E0B2B" w:rsidRDefault="009E0B2B" w:rsidP="00F15F17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Essential/ Desirable</w:t>
            </w:r>
          </w:p>
        </w:tc>
      </w:tr>
      <w:tr w:rsidR="009E0B2B" w14:paraId="189CD3AA" w14:textId="77777777" w:rsidTr="00F15F17">
        <w:tc>
          <w:tcPr>
            <w:tcW w:w="9016" w:type="dxa"/>
            <w:gridSpan w:val="2"/>
          </w:tcPr>
          <w:p w14:paraId="4F76B8D0" w14:textId="77777777" w:rsidR="009E0B2B" w:rsidRPr="00785E59" w:rsidRDefault="009E0B2B" w:rsidP="00F15F17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785E59">
              <w:rPr>
                <w:rFonts w:ascii="Poppins" w:hAnsi="Poppins" w:cs="Poppins"/>
                <w:b/>
                <w:bCs/>
                <w:sz w:val="18"/>
                <w:szCs w:val="18"/>
              </w:rPr>
              <w:t>Qualifications</w:t>
            </w:r>
          </w:p>
        </w:tc>
      </w:tr>
      <w:tr w:rsidR="009E0B2B" w14:paraId="2101CEBA" w14:textId="77777777" w:rsidTr="00F15F17">
        <w:tc>
          <w:tcPr>
            <w:tcW w:w="7650" w:type="dxa"/>
          </w:tcPr>
          <w:p w14:paraId="002C22D3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>Certification in food safety (e.g., Level 2 Food Hygiene)</w:t>
            </w:r>
            <w:r>
              <w:rPr>
                <w:rFonts w:ascii="Poppins" w:hAnsi="Poppins" w:cs="Poppins"/>
                <w:sz w:val="18"/>
                <w:szCs w:val="18"/>
              </w:rPr>
              <w:t>.</w:t>
            </w:r>
          </w:p>
        </w:tc>
        <w:tc>
          <w:tcPr>
            <w:tcW w:w="1366" w:type="dxa"/>
          </w:tcPr>
          <w:p w14:paraId="38409786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31A2C9A6" w14:textId="77777777" w:rsidTr="00F15F17">
        <w:tc>
          <w:tcPr>
            <w:tcW w:w="7650" w:type="dxa"/>
          </w:tcPr>
          <w:p w14:paraId="5D6477E1" w14:textId="77777777" w:rsidR="009E0B2B" w:rsidRPr="00823839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>Culinary or equivalent professional training.</w:t>
            </w:r>
          </w:p>
        </w:tc>
        <w:tc>
          <w:tcPr>
            <w:tcW w:w="1366" w:type="dxa"/>
          </w:tcPr>
          <w:p w14:paraId="7257E96C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D</w:t>
            </w:r>
          </w:p>
        </w:tc>
      </w:tr>
      <w:tr w:rsidR="009E0B2B" w14:paraId="2D7B586E" w14:textId="77777777" w:rsidTr="00F15F17">
        <w:tc>
          <w:tcPr>
            <w:tcW w:w="9016" w:type="dxa"/>
            <w:gridSpan w:val="2"/>
          </w:tcPr>
          <w:p w14:paraId="4D1EB10F" w14:textId="77777777" w:rsidR="009E0B2B" w:rsidRPr="00785E59" w:rsidRDefault="009E0B2B" w:rsidP="00F15F17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785E59">
              <w:rPr>
                <w:rFonts w:ascii="Poppins" w:hAnsi="Poppins" w:cs="Poppins"/>
                <w:b/>
                <w:bCs/>
                <w:sz w:val="18"/>
                <w:szCs w:val="18"/>
              </w:rPr>
              <w:t>Experience</w:t>
            </w:r>
          </w:p>
        </w:tc>
      </w:tr>
      <w:tr w:rsidR="009E0B2B" w14:paraId="203FC673" w14:textId="77777777" w:rsidTr="00F15F17">
        <w:tc>
          <w:tcPr>
            <w:tcW w:w="7650" w:type="dxa"/>
          </w:tcPr>
          <w:p w14:paraId="7ACE0291" w14:textId="2D2BA619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 xml:space="preserve">Previous experience in an educational setting or </w:t>
            </w:r>
            <w:r w:rsidR="003E709A">
              <w:rPr>
                <w:rFonts w:ascii="Poppins" w:hAnsi="Poppins" w:cs="Poppins"/>
                <w:sz w:val="18"/>
                <w:szCs w:val="18"/>
              </w:rPr>
              <w:t>working within the food industry.</w:t>
            </w:r>
          </w:p>
        </w:tc>
        <w:tc>
          <w:tcPr>
            <w:tcW w:w="1366" w:type="dxa"/>
          </w:tcPr>
          <w:p w14:paraId="4C457900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D</w:t>
            </w:r>
          </w:p>
        </w:tc>
      </w:tr>
      <w:tr w:rsidR="009E0B2B" w14:paraId="0A3D5AEF" w14:textId="77777777" w:rsidTr="00F15F17">
        <w:tc>
          <w:tcPr>
            <w:tcW w:w="9016" w:type="dxa"/>
            <w:gridSpan w:val="2"/>
          </w:tcPr>
          <w:p w14:paraId="49ACEE43" w14:textId="77777777" w:rsidR="009E0B2B" w:rsidRPr="00785E59" w:rsidRDefault="009E0B2B" w:rsidP="00F15F17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785E59">
              <w:rPr>
                <w:rFonts w:ascii="Poppins" w:hAnsi="Poppins" w:cs="Poppins"/>
                <w:b/>
                <w:bCs/>
                <w:sz w:val="18"/>
                <w:szCs w:val="18"/>
              </w:rPr>
              <w:t>Skills and Abilities</w:t>
            </w:r>
          </w:p>
        </w:tc>
      </w:tr>
      <w:tr w:rsidR="009E0B2B" w14:paraId="14B9109B" w14:textId="77777777" w:rsidTr="00F15F17">
        <w:tc>
          <w:tcPr>
            <w:tcW w:w="7650" w:type="dxa"/>
          </w:tcPr>
          <w:p w14:paraId="6ED62716" w14:textId="0F74BEA4" w:rsidR="009E0B2B" w:rsidRDefault="003E709A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K</w:t>
            </w:r>
            <w:r w:rsidR="009E0B2B" w:rsidRPr="00E87E8E">
              <w:rPr>
                <w:rFonts w:ascii="Poppins" w:hAnsi="Poppins" w:cs="Poppins"/>
                <w:sz w:val="18"/>
                <w:szCs w:val="18"/>
              </w:rPr>
              <w:t>nowledge of food safety regulations and best practices.</w:t>
            </w:r>
          </w:p>
        </w:tc>
        <w:tc>
          <w:tcPr>
            <w:tcW w:w="1366" w:type="dxa"/>
          </w:tcPr>
          <w:p w14:paraId="28A673E6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5918087C" w14:textId="77777777" w:rsidTr="00F15F17">
        <w:tc>
          <w:tcPr>
            <w:tcW w:w="7650" w:type="dxa"/>
          </w:tcPr>
          <w:p w14:paraId="1ABEB9D1" w14:textId="5D53677E" w:rsidR="009E0B2B" w:rsidRPr="009520A2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>Strong culinary skills, including the ability to prepare a variety of healthy and appealing meals.</w:t>
            </w:r>
          </w:p>
        </w:tc>
        <w:tc>
          <w:tcPr>
            <w:tcW w:w="1366" w:type="dxa"/>
          </w:tcPr>
          <w:p w14:paraId="21EB408C" w14:textId="163DD650" w:rsidR="009E0B2B" w:rsidRDefault="003E709A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D</w:t>
            </w:r>
          </w:p>
        </w:tc>
      </w:tr>
      <w:tr w:rsidR="009E0B2B" w14:paraId="3DC36A0C" w14:textId="77777777" w:rsidTr="00F15F17">
        <w:tc>
          <w:tcPr>
            <w:tcW w:w="7650" w:type="dxa"/>
          </w:tcPr>
          <w:p w14:paraId="0A0A5DC8" w14:textId="77777777" w:rsidR="009E0B2B" w:rsidRPr="009520A2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>Excellent organisational and time management skills to manage multiple tasks efficiently.</w:t>
            </w:r>
          </w:p>
        </w:tc>
        <w:tc>
          <w:tcPr>
            <w:tcW w:w="1366" w:type="dxa"/>
          </w:tcPr>
          <w:p w14:paraId="4ABC883D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64E1A187" w14:textId="77777777" w:rsidTr="00F15F17">
        <w:tc>
          <w:tcPr>
            <w:tcW w:w="7650" w:type="dxa"/>
          </w:tcPr>
          <w:p w14:paraId="019F0F8E" w14:textId="7D066CD9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 xml:space="preserve">Effective communication skills to interact positively with </w:t>
            </w:r>
            <w:r>
              <w:rPr>
                <w:rFonts w:ascii="Poppins" w:hAnsi="Poppins" w:cs="Poppins"/>
                <w:sz w:val="18"/>
                <w:szCs w:val="18"/>
              </w:rPr>
              <w:t>pupils</w:t>
            </w:r>
            <w:r w:rsidRPr="00E87E8E">
              <w:rPr>
                <w:rFonts w:ascii="Poppins" w:hAnsi="Poppins" w:cs="Poppins"/>
                <w:sz w:val="18"/>
                <w:szCs w:val="18"/>
              </w:rPr>
              <w:t>, staff, and external partners.</w:t>
            </w:r>
          </w:p>
        </w:tc>
        <w:tc>
          <w:tcPr>
            <w:tcW w:w="1366" w:type="dxa"/>
          </w:tcPr>
          <w:p w14:paraId="4E246272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430D7CD6" w14:textId="77777777" w:rsidTr="00F15F17">
        <w:tc>
          <w:tcPr>
            <w:tcW w:w="7650" w:type="dxa"/>
          </w:tcPr>
          <w:p w14:paraId="3EFEB5D9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>Customer service-oriented with a friendly and approachable demeanour.</w:t>
            </w:r>
          </w:p>
        </w:tc>
        <w:tc>
          <w:tcPr>
            <w:tcW w:w="1366" w:type="dxa"/>
          </w:tcPr>
          <w:p w14:paraId="4C931EB2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6B846E65" w14:textId="77777777" w:rsidTr="00F15F17">
        <w:tc>
          <w:tcPr>
            <w:tcW w:w="7650" w:type="dxa"/>
          </w:tcPr>
          <w:p w14:paraId="777B0657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>Physical stamina to handle the demands of a busy kitchen environment, including lifting, standing for long periods, and working in hot conditions.</w:t>
            </w:r>
          </w:p>
        </w:tc>
        <w:tc>
          <w:tcPr>
            <w:tcW w:w="1366" w:type="dxa"/>
          </w:tcPr>
          <w:p w14:paraId="45AF2753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1E4E2276" w14:textId="77777777" w:rsidTr="00F15F17">
        <w:tc>
          <w:tcPr>
            <w:tcW w:w="7650" w:type="dxa"/>
          </w:tcPr>
          <w:p w14:paraId="528C1153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 xml:space="preserve">Knowledge of nutrition education and ability to promote healthy eating habits among </w:t>
            </w:r>
            <w:r>
              <w:rPr>
                <w:rFonts w:ascii="Poppins" w:hAnsi="Poppins" w:cs="Poppins"/>
                <w:sz w:val="18"/>
                <w:szCs w:val="18"/>
              </w:rPr>
              <w:t>young people or adults.</w:t>
            </w:r>
          </w:p>
        </w:tc>
        <w:tc>
          <w:tcPr>
            <w:tcW w:w="1366" w:type="dxa"/>
          </w:tcPr>
          <w:p w14:paraId="62818813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D</w:t>
            </w:r>
          </w:p>
        </w:tc>
      </w:tr>
      <w:tr w:rsidR="009E0B2B" w14:paraId="38E67632" w14:textId="77777777" w:rsidTr="00F15F17">
        <w:tc>
          <w:tcPr>
            <w:tcW w:w="7650" w:type="dxa"/>
          </w:tcPr>
          <w:p w14:paraId="368CCF60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00E87E8E">
              <w:rPr>
                <w:rFonts w:ascii="Poppins" w:hAnsi="Poppins" w:cs="Poppins"/>
                <w:sz w:val="18"/>
                <w:szCs w:val="18"/>
              </w:rPr>
              <w:t xml:space="preserve">Familiarity with </w:t>
            </w:r>
            <w:r>
              <w:rPr>
                <w:rFonts w:ascii="Poppins" w:hAnsi="Poppins" w:cs="Poppins"/>
                <w:sz w:val="18"/>
                <w:szCs w:val="18"/>
              </w:rPr>
              <w:t>School Food Standards</w:t>
            </w:r>
            <w:r w:rsidRPr="00E87E8E">
              <w:rPr>
                <w:rFonts w:ascii="Poppins" w:hAnsi="Poppins" w:cs="Poppins"/>
                <w:sz w:val="18"/>
                <w:szCs w:val="18"/>
              </w:rPr>
              <w:t>.</w:t>
            </w:r>
          </w:p>
        </w:tc>
        <w:tc>
          <w:tcPr>
            <w:tcW w:w="1366" w:type="dxa"/>
          </w:tcPr>
          <w:p w14:paraId="52FC6CCA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D</w:t>
            </w:r>
          </w:p>
        </w:tc>
      </w:tr>
      <w:tr w:rsidR="009E0B2B" w14:paraId="53972A44" w14:textId="77777777" w:rsidTr="00F15F17">
        <w:tc>
          <w:tcPr>
            <w:tcW w:w="9016" w:type="dxa"/>
            <w:gridSpan w:val="2"/>
          </w:tcPr>
          <w:p w14:paraId="7C513CD1" w14:textId="77777777" w:rsidR="009E0B2B" w:rsidRPr="00785E59" w:rsidRDefault="009E0B2B" w:rsidP="00F15F17">
            <w:pPr>
              <w:jc w:val="center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785E59">
              <w:rPr>
                <w:rFonts w:ascii="Poppins" w:hAnsi="Poppins" w:cs="Poppins"/>
                <w:b/>
                <w:bCs/>
                <w:sz w:val="18"/>
                <w:szCs w:val="18"/>
              </w:rPr>
              <w:t>Personal Attributes</w:t>
            </w:r>
          </w:p>
        </w:tc>
      </w:tr>
      <w:tr w:rsidR="009E0B2B" w14:paraId="6D6EC4FB" w14:textId="77777777" w:rsidTr="00F15F17">
        <w:tc>
          <w:tcPr>
            <w:tcW w:w="7650" w:type="dxa"/>
          </w:tcPr>
          <w:p w14:paraId="693D54C8" w14:textId="058AAC97" w:rsidR="009E0B2B" w:rsidRPr="00E87E8E" w:rsidRDefault="00DE6D00" w:rsidP="00F15F17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 xml:space="preserve">Reliable with excellent attendance and punctuality </w:t>
            </w:r>
          </w:p>
        </w:tc>
        <w:tc>
          <w:tcPr>
            <w:tcW w:w="1366" w:type="dxa"/>
          </w:tcPr>
          <w:p w14:paraId="70EA73F0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23453268"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DE6D00" w14:paraId="5F87E98D" w14:textId="77777777" w:rsidTr="00F15F17">
        <w:tc>
          <w:tcPr>
            <w:tcW w:w="7650" w:type="dxa"/>
          </w:tcPr>
          <w:p w14:paraId="6B9CCBED" w14:textId="2298E646" w:rsidR="00DE6D00" w:rsidRPr="23453268" w:rsidRDefault="00DE6D00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23453268">
              <w:rPr>
                <w:rFonts w:ascii="Poppins" w:hAnsi="Poppins" w:cs="Poppins"/>
                <w:sz w:val="18"/>
                <w:szCs w:val="18"/>
              </w:rPr>
              <w:t>Passionate about promoting health and well-being through nutritious meals.</w:t>
            </w:r>
          </w:p>
        </w:tc>
        <w:tc>
          <w:tcPr>
            <w:tcW w:w="1366" w:type="dxa"/>
          </w:tcPr>
          <w:p w14:paraId="79482387" w14:textId="340BDFD8" w:rsidR="00DE6D00" w:rsidRPr="23453268" w:rsidRDefault="00DE6D00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2B05EF29" w14:textId="77777777" w:rsidTr="00F15F17">
        <w:tc>
          <w:tcPr>
            <w:tcW w:w="7650" w:type="dxa"/>
          </w:tcPr>
          <w:p w14:paraId="4D87C8B2" w14:textId="77777777" w:rsidR="009E0B2B" w:rsidRPr="00087A2A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23453268">
              <w:rPr>
                <w:rFonts w:ascii="Poppins" w:hAnsi="Poppins" w:cs="Poppins"/>
                <w:sz w:val="18"/>
                <w:szCs w:val="18"/>
              </w:rPr>
              <w:t>Passionate about using and cooking with fresh ingredients</w:t>
            </w:r>
          </w:p>
        </w:tc>
        <w:tc>
          <w:tcPr>
            <w:tcW w:w="1366" w:type="dxa"/>
          </w:tcPr>
          <w:p w14:paraId="6D2B23B6" w14:textId="77777777" w:rsidR="009E0B2B" w:rsidRPr="00087A2A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23453268"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6AFEDBA8" w14:textId="77777777" w:rsidTr="00F15F17">
        <w:tc>
          <w:tcPr>
            <w:tcW w:w="7650" w:type="dxa"/>
          </w:tcPr>
          <w:p w14:paraId="1DB4BD0E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23453268">
              <w:rPr>
                <w:rFonts w:ascii="Poppins" w:hAnsi="Poppins" w:cs="Poppins"/>
                <w:sz w:val="18"/>
                <w:szCs w:val="18"/>
              </w:rPr>
              <w:t>Committed to the values and mission of the school.</w:t>
            </w:r>
          </w:p>
        </w:tc>
        <w:tc>
          <w:tcPr>
            <w:tcW w:w="1366" w:type="dxa"/>
          </w:tcPr>
          <w:p w14:paraId="39C58EAA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23453268"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63500DDF" w14:textId="77777777" w:rsidTr="00F15F17">
        <w:tc>
          <w:tcPr>
            <w:tcW w:w="7650" w:type="dxa"/>
          </w:tcPr>
          <w:p w14:paraId="4E3DBC4F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23453268">
              <w:rPr>
                <w:rFonts w:ascii="Poppins" w:hAnsi="Poppins" w:cs="Poppins"/>
                <w:sz w:val="18"/>
                <w:szCs w:val="18"/>
              </w:rPr>
              <w:t>Enthusiastic about working with children and creating a positive dining experience for them.</w:t>
            </w:r>
          </w:p>
        </w:tc>
        <w:tc>
          <w:tcPr>
            <w:tcW w:w="1366" w:type="dxa"/>
          </w:tcPr>
          <w:p w14:paraId="316DFB57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23453268"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17ED8B76" w14:textId="77777777" w:rsidTr="00F15F17">
        <w:tc>
          <w:tcPr>
            <w:tcW w:w="7650" w:type="dxa"/>
          </w:tcPr>
          <w:p w14:paraId="113118FA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23453268">
              <w:rPr>
                <w:rFonts w:ascii="Poppins" w:hAnsi="Poppins" w:cs="Poppins"/>
                <w:sz w:val="18"/>
                <w:szCs w:val="18"/>
              </w:rPr>
              <w:t>Flexible and adaptable to changing circumstances and requirements.</w:t>
            </w:r>
          </w:p>
        </w:tc>
        <w:tc>
          <w:tcPr>
            <w:tcW w:w="1366" w:type="dxa"/>
          </w:tcPr>
          <w:p w14:paraId="2397F70E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23453268"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06E9ABF6" w14:textId="77777777" w:rsidTr="00F15F17">
        <w:trPr>
          <w:trHeight w:val="465"/>
        </w:trPr>
        <w:tc>
          <w:tcPr>
            <w:tcW w:w="7650" w:type="dxa"/>
          </w:tcPr>
          <w:p w14:paraId="0F0BEA43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 w:rsidRPr="23453268">
              <w:rPr>
                <w:rFonts w:ascii="Poppins" w:hAnsi="Poppins" w:cs="Poppins"/>
                <w:sz w:val="18"/>
                <w:szCs w:val="18"/>
              </w:rPr>
              <w:t xml:space="preserve">Collaborative mindset, with the ability to work effectively with a team and external partners like Food </w:t>
            </w:r>
            <w:proofErr w:type="gramStart"/>
            <w:r w:rsidRPr="23453268">
              <w:rPr>
                <w:rFonts w:ascii="Poppins" w:hAnsi="Poppins" w:cs="Poppins"/>
                <w:sz w:val="18"/>
                <w:szCs w:val="18"/>
              </w:rPr>
              <w:t>For</w:t>
            </w:r>
            <w:proofErr w:type="gramEnd"/>
            <w:r w:rsidRPr="23453268">
              <w:rPr>
                <w:rFonts w:ascii="Poppins" w:hAnsi="Poppins" w:cs="Poppins"/>
                <w:sz w:val="18"/>
                <w:szCs w:val="18"/>
              </w:rPr>
              <w:t xml:space="preserve"> Thought.</w:t>
            </w:r>
          </w:p>
        </w:tc>
        <w:tc>
          <w:tcPr>
            <w:tcW w:w="1366" w:type="dxa"/>
          </w:tcPr>
          <w:p w14:paraId="5726CF40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23453268"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2E314D57" w14:textId="77777777" w:rsidTr="00F15F17">
        <w:tc>
          <w:tcPr>
            <w:tcW w:w="7650" w:type="dxa"/>
          </w:tcPr>
          <w:p w14:paraId="4D76AA73" w14:textId="5F092DAA" w:rsidR="009E0B2B" w:rsidRPr="00E87E8E" w:rsidRDefault="00DE6D00" w:rsidP="00F15F17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A</w:t>
            </w:r>
            <w:r w:rsidR="009E0B2B" w:rsidRPr="00E87E8E">
              <w:rPr>
                <w:rFonts w:ascii="Poppins" w:hAnsi="Poppins" w:cs="Poppins"/>
                <w:sz w:val="18"/>
                <w:szCs w:val="18"/>
              </w:rPr>
              <w:t xml:space="preserve"> strong work ethic and attention to detail.</w:t>
            </w:r>
          </w:p>
        </w:tc>
        <w:tc>
          <w:tcPr>
            <w:tcW w:w="1366" w:type="dxa"/>
          </w:tcPr>
          <w:p w14:paraId="5C75CC73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E</w:t>
            </w:r>
          </w:p>
        </w:tc>
      </w:tr>
      <w:tr w:rsidR="009E0B2B" w14:paraId="3A04F9D3" w14:textId="77777777" w:rsidTr="00F15F17">
        <w:tc>
          <w:tcPr>
            <w:tcW w:w="7650" w:type="dxa"/>
          </w:tcPr>
          <w:p w14:paraId="08ABA939" w14:textId="77777777" w:rsidR="009E0B2B" w:rsidRPr="00E87E8E" w:rsidRDefault="009E0B2B" w:rsidP="00F15F17">
            <w:pPr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sz w:val="18"/>
                <w:szCs w:val="18"/>
              </w:rPr>
              <w:t>C</w:t>
            </w:r>
            <w:r w:rsidRPr="00E87E8E">
              <w:rPr>
                <w:rFonts w:ascii="Poppins" w:hAnsi="Poppins" w:cs="Poppins"/>
                <w:sz w:val="18"/>
                <w:szCs w:val="18"/>
              </w:rPr>
              <w:t>ommitment to continuous professional development and learning.</w:t>
            </w:r>
          </w:p>
        </w:tc>
        <w:tc>
          <w:tcPr>
            <w:tcW w:w="1366" w:type="dxa"/>
          </w:tcPr>
          <w:p w14:paraId="3C879FA9" w14:textId="77777777" w:rsidR="009E0B2B" w:rsidRDefault="009E0B2B" w:rsidP="00F15F17">
            <w:pPr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D</w:t>
            </w:r>
          </w:p>
        </w:tc>
      </w:tr>
    </w:tbl>
    <w:p w14:paraId="1715A16D" w14:textId="17107A00" w:rsidR="00A01511" w:rsidRPr="00A01511" w:rsidRDefault="00A01511" w:rsidP="00B85150">
      <w:pPr>
        <w:rPr>
          <w:rFonts w:ascii="Calibri" w:eastAsia="Times New Roman" w:hAnsi="Calibri" w:cs="Calibri"/>
          <w:sz w:val="22"/>
          <w:szCs w:val="22"/>
          <w:lang w:eastAsia="en-GB"/>
        </w:rPr>
      </w:pPr>
    </w:p>
    <w:sectPr w:rsidR="00A01511" w:rsidRPr="00A01511" w:rsidSect="005A48FF">
      <w:headerReference w:type="default" r:id="rId11"/>
      <w:footerReference w:type="default" r:id="rId12"/>
      <w:pgSz w:w="11901" w:h="16817"/>
      <w:pgMar w:top="720" w:right="720" w:bottom="720" w:left="720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11E3" w14:textId="77777777" w:rsidR="00BC0D51" w:rsidRDefault="00BC0D51" w:rsidP="00A94A4C">
      <w:r>
        <w:separator/>
      </w:r>
    </w:p>
  </w:endnote>
  <w:endnote w:type="continuationSeparator" w:id="0">
    <w:p w14:paraId="21C353B2" w14:textId="77777777" w:rsidR="00BC0D51" w:rsidRDefault="00BC0D51" w:rsidP="00A94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8A0C" w14:textId="6A8428C5" w:rsidR="00323E4C" w:rsidRDefault="00751638" w:rsidP="00323E4C">
    <w:pPr>
      <w:pStyle w:val="Footer"/>
      <w:ind w:left="5040"/>
      <w:jc w:val="right"/>
    </w:pPr>
    <w:r>
      <w:rPr>
        <w:noProof/>
      </w:rPr>
      <mc:AlternateContent>
        <mc:Choice Requires="wpg">
          <w:drawing>
            <wp:anchor distT="45720" distB="45720" distL="182880" distR="182880" simplePos="0" relativeHeight="251668480" behindDoc="0" locked="0" layoutInCell="1" allowOverlap="1" wp14:anchorId="2BBA3EE7" wp14:editId="36D87BB9">
              <wp:simplePos x="0" y="0"/>
              <wp:positionH relativeFrom="margin">
                <wp:align>left</wp:align>
              </wp:positionH>
              <wp:positionV relativeFrom="margin">
                <wp:posOffset>9315450</wp:posOffset>
              </wp:positionV>
              <wp:extent cx="6814185" cy="561975"/>
              <wp:effectExtent l="0" t="0" r="5715" b="9525"/>
              <wp:wrapSquare wrapText="bothSides"/>
              <wp:docPr id="198" name="Group 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4185" cy="561975"/>
                        <a:chOff x="0" y="180939"/>
                        <a:chExt cx="3567448" cy="572656"/>
                      </a:xfrm>
                    </wpg:grpSpPr>
                    <wps:wsp>
                      <wps:cNvPr id="199" name="Rectangle 199"/>
                      <wps:cNvSpPr/>
                      <wps:spPr>
                        <a:xfrm>
                          <a:off x="0" y="180939"/>
                          <a:ext cx="3567448" cy="104754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5A827" w14:textId="77777777" w:rsidR="00323E4C" w:rsidRDefault="00323E4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" name="Text Box 200"/>
                      <wps:cNvSpPr txBox="1"/>
                      <wps:spPr>
                        <a:xfrm>
                          <a:off x="0" y="252685"/>
                          <a:ext cx="3567448" cy="500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E054D" w14:textId="77777777" w:rsidR="00323E4C" w:rsidRPr="00323E4C" w:rsidRDefault="00323E4C" w:rsidP="00323E4C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323E4C"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Website: </w:t>
                            </w:r>
                            <w:r w:rsidRPr="00323E4C">
                              <w:rPr>
                                <w:rFonts w:cstheme="minorHAnsi"/>
                                <w:color w:val="4472C4" w:themeColor="accent1"/>
                                <w:sz w:val="26"/>
                                <w:szCs w:val="26"/>
                              </w:rPr>
                              <w:t>www.stchristophersprimary.com</w:t>
                            </w:r>
                          </w:p>
                          <w:p w14:paraId="730C255D" w14:textId="190E52B6" w:rsidR="00323E4C" w:rsidRPr="00323E4C" w:rsidRDefault="00323E4C" w:rsidP="00323E4C">
                            <w:pPr>
                              <w:jc w:val="right"/>
                              <w:rPr>
                                <w:rFonts w:cstheme="minorHAnsi"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 w:rsidRPr="00323E4C"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Twitter / X: </w:t>
                            </w:r>
                            <w:r w:rsidRPr="00323E4C">
                              <w:rPr>
                                <w:rFonts w:cstheme="minorHAnsi"/>
                                <w:color w:val="4472C4" w:themeColor="accent1"/>
                                <w:sz w:val="26"/>
                                <w:szCs w:val="26"/>
                              </w:rPr>
                              <w:t>@ChrissiesSpeke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BA3EE7" id="Group 64" o:spid="_x0000_s1028" style="position:absolute;left:0;text-align:left;margin-left:0;margin-top:733.5pt;width:536.55pt;height:44.25pt;z-index:251668480;mso-wrap-distance-left:14.4pt;mso-wrap-distance-top:3.6pt;mso-wrap-distance-right:14.4pt;mso-wrap-distance-bottom:3.6pt;mso-position-horizontal:left;mso-position-horizontal-relative:margin;mso-position-vertical-relative:margin;mso-width-relative:margin;mso-height-relative:margin" coordorigin=",1809" coordsize="35674,5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">
              <v:rect id="Rectangle 199" o:spid="_x0000_s1029" style="position:absolute;top:1809;width:35674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<v:textbox>
                  <w:txbxContent>
                    <w:p w14:paraId="0435A827" w14:textId="77777777" w:rsidR="00323E4C" w:rsidRDefault="00323E4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</w:rPr>
                      </w:pPr>
                    </w:p>
                  </w:txbxContent>
                </v:textbox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30" type="#_x0000_t202" style="position:absolute;top:2526;width:35674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<v:textbox inset=",7.2pt,,0">
                  <w:txbxContent>
                    <w:p w14:paraId="72AE054D" w14:textId="77777777" w:rsidR="00323E4C" w:rsidRPr="00323E4C" w:rsidRDefault="00323E4C" w:rsidP="00323E4C">
                      <w:pPr>
                        <w:jc w:val="right"/>
                        <w:rPr>
                          <w:rFonts w:cstheme="minorHAnsi"/>
                          <w:color w:val="4472C4" w:themeColor="accent1"/>
                          <w:sz w:val="26"/>
                          <w:szCs w:val="26"/>
                        </w:rPr>
                      </w:pPr>
                      <w:r w:rsidRPr="00323E4C"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  <w:t xml:space="preserve">Website: </w:t>
                      </w:r>
                      <w:r w:rsidRPr="00323E4C">
                        <w:rPr>
                          <w:rFonts w:cstheme="minorHAnsi"/>
                          <w:color w:val="4472C4" w:themeColor="accent1"/>
                          <w:sz w:val="26"/>
                          <w:szCs w:val="26"/>
                        </w:rPr>
                        <w:t>www.stchristophersprimary.com</w:t>
                      </w:r>
                    </w:p>
                    <w:p w14:paraId="730C255D" w14:textId="190E52B6" w:rsidR="00323E4C" w:rsidRPr="00323E4C" w:rsidRDefault="00323E4C" w:rsidP="00323E4C">
                      <w:pPr>
                        <w:jc w:val="right"/>
                        <w:rPr>
                          <w:rFonts w:cstheme="minorHAnsi"/>
                          <w:color w:val="4472C4" w:themeColor="accent1"/>
                          <w:sz w:val="26"/>
                          <w:szCs w:val="26"/>
                        </w:rPr>
                      </w:pPr>
                      <w:r w:rsidRPr="00323E4C"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  <w:t xml:space="preserve">Twitter / X: </w:t>
                      </w:r>
                      <w:r w:rsidRPr="00323E4C">
                        <w:rPr>
                          <w:rFonts w:cstheme="minorHAnsi"/>
                          <w:color w:val="4472C4" w:themeColor="accent1"/>
                          <w:sz w:val="26"/>
                          <w:szCs w:val="26"/>
                        </w:rPr>
                        <w:t>@ChrissiesSpeke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  <w:p w14:paraId="28B5A81B" w14:textId="10E2DEA5" w:rsidR="00D70573" w:rsidRDefault="00D70573" w:rsidP="00323E4C">
    <w:pPr>
      <w:pStyle w:val="Footer"/>
      <w:ind w:left="50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A084" w14:textId="77777777" w:rsidR="00BC0D51" w:rsidRDefault="00BC0D51" w:rsidP="00A94A4C">
      <w:r>
        <w:separator/>
      </w:r>
    </w:p>
  </w:footnote>
  <w:footnote w:type="continuationSeparator" w:id="0">
    <w:p w14:paraId="265148A9" w14:textId="77777777" w:rsidR="00BC0D51" w:rsidRDefault="00BC0D51" w:rsidP="00A94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3DDD" w14:textId="040E8FC9" w:rsidR="00A94A4C" w:rsidRDefault="0075163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09AA18" wp14:editId="21070D6F">
              <wp:simplePos x="0" y="0"/>
              <wp:positionH relativeFrom="margin">
                <wp:align>left</wp:align>
              </wp:positionH>
              <wp:positionV relativeFrom="paragraph">
                <wp:posOffset>1015365</wp:posOffset>
              </wp:positionV>
              <wp:extent cx="6629400" cy="0"/>
              <wp:effectExtent l="0" t="0" r="0" b="0"/>
              <wp:wrapNone/>
              <wp:docPr id="10658506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294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132238" id="Straight Connector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9.95pt" to="522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" strokecolor="#4472c4 [3204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A53D27A" wp14:editId="4B4C8F5A">
              <wp:simplePos x="0" y="0"/>
              <wp:positionH relativeFrom="column">
                <wp:posOffset>767080</wp:posOffset>
              </wp:positionH>
              <wp:positionV relativeFrom="paragraph">
                <wp:posOffset>27305</wp:posOffset>
              </wp:positionV>
              <wp:extent cx="3151615" cy="928755"/>
              <wp:effectExtent l="0" t="0" r="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1615" cy="928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A8885C" w14:textId="77777777" w:rsidR="00F5558C" w:rsidRPr="001C3E30" w:rsidRDefault="00F5558C" w:rsidP="00F5558C">
                          <w:pPr>
                            <w:jc w:val="center"/>
                            <w:rPr>
                              <w:rFonts w:ascii="Abadi" w:hAnsi="Abadi" w:cs="Aharoni"/>
                              <w:color w:val="2F5496" w:themeColor="accent1" w:themeShade="BF"/>
                              <w:sz w:val="56"/>
                              <w:szCs w:val="56"/>
                            </w:rPr>
                          </w:pPr>
                          <w:r w:rsidRPr="001C3E30">
                            <w:rPr>
                              <w:rFonts w:ascii="Abadi" w:hAnsi="Abadi" w:cs="Aharoni"/>
                              <w:color w:val="2F5496" w:themeColor="accent1" w:themeShade="BF"/>
                              <w:sz w:val="56"/>
                              <w:szCs w:val="56"/>
                            </w:rPr>
                            <w:t>St Christopher’s</w:t>
                          </w:r>
                        </w:p>
                        <w:p w14:paraId="6583FD9F" w14:textId="77777777" w:rsidR="00F5558C" w:rsidRPr="001C3E30" w:rsidRDefault="00F5558C" w:rsidP="00F5558C">
                          <w:pPr>
                            <w:jc w:val="center"/>
                            <w:rPr>
                              <w:rFonts w:ascii="Abadi" w:hAnsi="Abadi" w:cs="Aharoni"/>
                              <w:color w:val="2F5496" w:themeColor="accent1" w:themeShade="BF"/>
                              <w:sz w:val="40"/>
                              <w:szCs w:val="40"/>
                            </w:rPr>
                          </w:pPr>
                          <w:r w:rsidRPr="001C3E30">
                            <w:rPr>
                              <w:rFonts w:ascii="Abadi" w:hAnsi="Abadi" w:cs="Aharoni"/>
                              <w:color w:val="2F5496" w:themeColor="accent1" w:themeShade="BF"/>
                              <w:sz w:val="40"/>
                              <w:szCs w:val="40"/>
                            </w:rPr>
                            <w:t>Catholic Primary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D2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0.4pt;margin-top:2.15pt;width:248.15pt;height:7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" stroked="f">
              <v:textbox>
                <w:txbxContent>
                  <w:p w14:paraId="1DA8885C" w14:textId="77777777" w:rsidR="00F5558C" w:rsidRPr="001C3E30" w:rsidRDefault="00F5558C" w:rsidP="00F5558C">
                    <w:pPr>
                      <w:jc w:val="center"/>
                      <w:rPr>
                        <w:rFonts w:ascii="Abadi" w:hAnsi="Abadi" w:cs="Aharoni"/>
                        <w:color w:val="2F5496" w:themeColor="accent1" w:themeShade="BF"/>
                        <w:sz w:val="56"/>
                        <w:szCs w:val="56"/>
                      </w:rPr>
                    </w:pPr>
                    <w:r w:rsidRPr="001C3E30">
                      <w:rPr>
                        <w:rFonts w:ascii="Abadi" w:hAnsi="Abadi" w:cs="Aharoni"/>
                        <w:color w:val="2F5496" w:themeColor="accent1" w:themeShade="BF"/>
                        <w:sz w:val="56"/>
                        <w:szCs w:val="56"/>
                      </w:rPr>
                      <w:t>St Christopher’s</w:t>
                    </w:r>
                  </w:p>
                  <w:p w14:paraId="6583FD9F" w14:textId="77777777" w:rsidR="00F5558C" w:rsidRPr="001C3E30" w:rsidRDefault="00F5558C" w:rsidP="00F5558C">
                    <w:pPr>
                      <w:jc w:val="center"/>
                      <w:rPr>
                        <w:rFonts w:ascii="Abadi" w:hAnsi="Abadi" w:cs="Aharoni"/>
                        <w:color w:val="2F5496" w:themeColor="accent1" w:themeShade="BF"/>
                        <w:sz w:val="40"/>
                        <w:szCs w:val="40"/>
                      </w:rPr>
                    </w:pPr>
                    <w:r w:rsidRPr="001C3E30">
                      <w:rPr>
                        <w:rFonts w:ascii="Abadi" w:hAnsi="Abadi" w:cs="Aharoni"/>
                        <w:color w:val="2F5496" w:themeColor="accent1" w:themeShade="BF"/>
                        <w:sz w:val="40"/>
                        <w:szCs w:val="40"/>
                      </w:rPr>
                      <w:t>Catholic Primary School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45457A91" wp14:editId="2B7AF0F5">
          <wp:simplePos x="0" y="0"/>
          <wp:positionH relativeFrom="column">
            <wp:posOffset>-288290</wp:posOffset>
          </wp:positionH>
          <wp:positionV relativeFrom="paragraph">
            <wp:posOffset>-241300</wp:posOffset>
          </wp:positionV>
          <wp:extent cx="1462405" cy="1388745"/>
          <wp:effectExtent l="0" t="0" r="0" b="0"/>
          <wp:wrapNone/>
          <wp:docPr id="1579398628" name="Picture 1" descr="A logo of a religious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398628" name="Picture 1" descr="A logo of a religious school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2405" cy="1388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9CD07F" wp14:editId="6F174FB1">
              <wp:simplePos x="0" y="0"/>
              <wp:positionH relativeFrom="column">
                <wp:posOffset>3759835</wp:posOffset>
              </wp:positionH>
              <wp:positionV relativeFrom="paragraph">
                <wp:posOffset>141605</wp:posOffset>
              </wp:positionV>
              <wp:extent cx="2686685" cy="714375"/>
              <wp:effectExtent l="0" t="0" r="0" b="9525"/>
              <wp:wrapNone/>
              <wp:docPr id="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668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9FE9E4" w14:textId="38E881A8" w:rsidR="007F2CCD" w:rsidRPr="00A062B5" w:rsidRDefault="007F2CCD" w:rsidP="007F2CCD">
                          <w:pPr>
                            <w:jc w:val="right"/>
                            <w:rPr>
                              <w:color w:val="9D9D9C"/>
                              <w:sz w:val="20"/>
                              <w:szCs w:val="20"/>
                            </w:rPr>
                          </w:pPr>
                          <w:r w:rsidRPr="00A062B5">
                            <w:rPr>
                              <w:color w:val="528F32"/>
                              <w:sz w:val="20"/>
                              <w:szCs w:val="20"/>
                            </w:rPr>
                            <w:t xml:space="preserve"> </w:t>
                          </w:r>
                          <w:r w:rsidR="00F5558C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Tarbock Road, Speke, Liverpool, L24 0SN</w:t>
                          </w:r>
                        </w:p>
                        <w:p w14:paraId="08DCC94A" w14:textId="25950816" w:rsidR="007F2CCD" w:rsidRPr="00A062B5" w:rsidRDefault="007F2CCD" w:rsidP="007F2CCD">
                          <w:pPr>
                            <w:jc w:val="right"/>
                            <w:rPr>
                              <w:color w:val="9D9D9C"/>
                              <w:sz w:val="20"/>
                              <w:szCs w:val="20"/>
                            </w:rPr>
                          </w:pPr>
                          <w:r w:rsidRPr="001B4549">
                            <w:rPr>
                              <w:color w:val="016BB4"/>
                              <w:sz w:val="20"/>
                              <w:szCs w:val="20"/>
                            </w:rPr>
                            <w:t xml:space="preserve">T: </w:t>
                          </w:r>
                          <w:r w:rsidR="006A1764" w:rsidRPr="006A1764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0151 </w:t>
                          </w:r>
                          <w:r w:rsidR="00F5558C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486 2835</w:t>
                          </w:r>
                        </w:p>
                        <w:p w14:paraId="1041FE7D" w14:textId="79EC643C" w:rsidR="005C6CE5" w:rsidRPr="006A1764" w:rsidRDefault="005C6CE5" w:rsidP="005C6CE5">
                          <w:pPr>
                            <w:jc w:val="right"/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1B4549">
                            <w:rPr>
                              <w:color w:val="016BB4"/>
                              <w:sz w:val="20"/>
                              <w:szCs w:val="20"/>
                            </w:rPr>
                            <w:t xml:space="preserve">Headteacher: </w:t>
                          </w:r>
                          <w:r w:rsidRPr="006A1764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Mr</w:t>
                          </w:r>
                          <w:r w:rsidR="00F5558C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s N Harrop</w:t>
                          </w:r>
                        </w:p>
                        <w:p w14:paraId="1922E038" w14:textId="26F84102" w:rsidR="007F2CCD" w:rsidRPr="006A1764" w:rsidRDefault="007F2CCD" w:rsidP="007F2CCD">
                          <w:pPr>
                            <w:jc w:val="right"/>
                            <w:rPr>
                              <w:color w:val="9D9D9C"/>
                              <w:sz w:val="20"/>
                              <w:szCs w:val="20"/>
                              <w:lang w:val="es-ES"/>
                            </w:rPr>
                          </w:pPr>
                          <w:r w:rsidRPr="006A1764">
                            <w:rPr>
                              <w:color w:val="808080" w:themeColor="background1" w:themeShade="80"/>
                              <w:sz w:val="20"/>
                              <w:szCs w:val="20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9CD07F" id="_x0000_s1027" type="#_x0000_t202" style="position:absolute;margin-left:296.05pt;margin-top:11.15pt;width:211.55pt;height:5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" filled="f" stroked="f" strokeweight=".5pt">
              <v:textbox inset="0,0,0,0">
                <w:txbxContent>
                  <w:p w14:paraId="639FE9E4" w14:textId="38E881A8" w:rsidR="007F2CCD" w:rsidRPr="00A062B5" w:rsidRDefault="007F2CCD" w:rsidP="007F2CCD">
                    <w:pPr>
                      <w:jc w:val="right"/>
                      <w:rPr>
                        <w:color w:val="9D9D9C"/>
                        <w:sz w:val="20"/>
                        <w:szCs w:val="20"/>
                      </w:rPr>
                    </w:pPr>
                    <w:r w:rsidRPr="00A062B5">
                      <w:rPr>
                        <w:color w:val="528F32"/>
                        <w:sz w:val="20"/>
                        <w:szCs w:val="20"/>
                      </w:rPr>
                      <w:t xml:space="preserve"> </w:t>
                    </w:r>
                    <w:r w:rsidR="00F5558C">
                      <w:rPr>
                        <w:color w:val="808080" w:themeColor="background1" w:themeShade="80"/>
                        <w:sz w:val="20"/>
                        <w:szCs w:val="20"/>
                      </w:rPr>
                      <w:t>Tarbock Road, Speke, Liverpool, L24 0SN</w:t>
                    </w:r>
                  </w:p>
                  <w:p w14:paraId="08DCC94A" w14:textId="25950816" w:rsidR="007F2CCD" w:rsidRPr="00A062B5" w:rsidRDefault="007F2CCD" w:rsidP="007F2CCD">
                    <w:pPr>
                      <w:jc w:val="right"/>
                      <w:rPr>
                        <w:color w:val="9D9D9C"/>
                        <w:sz w:val="20"/>
                        <w:szCs w:val="20"/>
                      </w:rPr>
                    </w:pPr>
                    <w:r w:rsidRPr="001B4549">
                      <w:rPr>
                        <w:color w:val="016BB4"/>
                        <w:sz w:val="20"/>
                        <w:szCs w:val="20"/>
                      </w:rPr>
                      <w:t xml:space="preserve">T: </w:t>
                    </w:r>
                    <w:r w:rsidR="006A1764" w:rsidRPr="006A1764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0151 </w:t>
                    </w:r>
                    <w:r w:rsidR="00F5558C">
                      <w:rPr>
                        <w:color w:val="808080" w:themeColor="background1" w:themeShade="80"/>
                        <w:sz w:val="20"/>
                        <w:szCs w:val="20"/>
                      </w:rPr>
                      <w:t>486 2835</w:t>
                    </w:r>
                  </w:p>
                  <w:p w14:paraId="1041FE7D" w14:textId="79EC643C" w:rsidR="005C6CE5" w:rsidRPr="006A1764" w:rsidRDefault="005C6CE5" w:rsidP="005C6CE5">
                    <w:pPr>
                      <w:jc w:val="right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B4549">
                      <w:rPr>
                        <w:color w:val="016BB4"/>
                        <w:sz w:val="20"/>
                        <w:szCs w:val="20"/>
                      </w:rPr>
                      <w:t xml:space="preserve">Headteacher: </w:t>
                    </w:r>
                    <w:r w:rsidRPr="006A1764">
                      <w:rPr>
                        <w:color w:val="808080" w:themeColor="background1" w:themeShade="80"/>
                        <w:sz w:val="20"/>
                        <w:szCs w:val="20"/>
                      </w:rPr>
                      <w:t>Mr</w:t>
                    </w:r>
                    <w:r w:rsidR="00F5558C">
                      <w:rPr>
                        <w:color w:val="808080" w:themeColor="background1" w:themeShade="80"/>
                        <w:sz w:val="20"/>
                        <w:szCs w:val="20"/>
                      </w:rPr>
                      <w:t>s N Harrop</w:t>
                    </w:r>
                  </w:p>
                  <w:p w14:paraId="1922E038" w14:textId="26F84102" w:rsidR="007F2CCD" w:rsidRPr="006A1764" w:rsidRDefault="007F2CCD" w:rsidP="007F2CCD">
                    <w:pPr>
                      <w:jc w:val="right"/>
                      <w:rPr>
                        <w:color w:val="9D9D9C"/>
                        <w:sz w:val="20"/>
                        <w:szCs w:val="20"/>
                        <w:lang w:val="es-ES"/>
                      </w:rPr>
                    </w:pPr>
                    <w:r w:rsidRPr="006A1764">
                      <w:rPr>
                        <w:color w:val="808080" w:themeColor="background1" w:themeShade="80"/>
                        <w:sz w:val="20"/>
                        <w:szCs w:val="20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976C1"/>
    <w:multiLevelType w:val="hybridMultilevel"/>
    <w:tmpl w:val="76063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412C5"/>
    <w:multiLevelType w:val="hybridMultilevel"/>
    <w:tmpl w:val="727A1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22EFE"/>
    <w:multiLevelType w:val="hybridMultilevel"/>
    <w:tmpl w:val="FDFC3C64"/>
    <w:lvl w:ilvl="0" w:tplc="3B7C678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F074A30"/>
    <w:multiLevelType w:val="hybridMultilevel"/>
    <w:tmpl w:val="C3BC8CE2"/>
    <w:lvl w:ilvl="0" w:tplc="1C984D8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00DE3"/>
    <w:multiLevelType w:val="hybridMultilevel"/>
    <w:tmpl w:val="03506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C712DC"/>
    <w:multiLevelType w:val="singleLevel"/>
    <w:tmpl w:val="6BFAB0CA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00184150">
    <w:abstractNumId w:val="4"/>
  </w:num>
  <w:num w:numId="2" w16cid:durableId="673650548">
    <w:abstractNumId w:val="2"/>
  </w:num>
  <w:num w:numId="3" w16cid:durableId="14968803">
    <w:abstractNumId w:val="1"/>
  </w:num>
  <w:num w:numId="4" w16cid:durableId="392630260">
    <w:abstractNumId w:val="5"/>
  </w:num>
  <w:num w:numId="5" w16cid:durableId="106044283">
    <w:abstractNumId w:val="0"/>
  </w:num>
  <w:num w:numId="6" w16cid:durableId="1221795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64"/>
    <w:rsid w:val="00064BAB"/>
    <w:rsid w:val="000F4B39"/>
    <w:rsid w:val="00121F69"/>
    <w:rsid w:val="001B4549"/>
    <w:rsid w:val="001C3E30"/>
    <w:rsid w:val="00220903"/>
    <w:rsid w:val="00284FE3"/>
    <w:rsid w:val="002901FB"/>
    <w:rsid w:val="002B6D6D"/>
    <w:rsid w:val="002F2581"/>
    <w:rsid w:val="003062C6"/>
    <w:rsid w:val="00323E4C"/>
    <w:rsid w:val="00397DB6"/>
    <w:rsid w:val="003A78E5"/>
    <w:rsid w:val="003D43F5"/>
    <w:rsid w:val="003E709A"/>
    <w:rsid w:val="003F0D64"/>
    <w:rsid w:val="003F0F0D"/>
    <w:rsid w:val="004A7DF8"/>
    <w:rsid w:val="00500C49"/>
    <w:rsid w:val="00545759"/>
    <w:rsid w:val="005A48FF"/>
    <w:rsid w:val="005C6CE5"/>
    <w:rsid w:val="00692CFC"/>
    <w:rsid w:val="006A1764"/>
    <w:rsid w:val="006D30D7"/>
    <w:rsid w:val="00751638"/>
    <w:rsid w:val="007A4D0F"/>
    <w:rsid w:val="007E115F"/>
    <w:rsid w:val="007F2CCD"/>
    <w:rsid w:val="00824B5F"/>
    <w:rsid w:val="0087305F"/>
    <w:rsid w:val="008915E1"/>
    <w:rsid w:val="00893917"/>
    <w:rsid w:val="008F1904"/>
    <w:rsid w:val="00913145"/>
    <w:rsid w:val="009465A8"/>
    <w:rsid w:val="009E0B2B"/>
    <w:rsid w:val="00A01511"/>
    <w:rsid w:val="00A062B5"/>
    <w:rsid w:val="00A54CAE"/>
    <w:rsid w:val="00A60306"/>
    <w:rsid w:val="00A94A4C"/>
    <w:rsid w:val="00AF798B"/>
    <w:rsid w:val="00B41EE0"/>
    <w:rsid w:val="00B67E99"/>
    <w:rsid w:val="00B80F88"/>
    <w:rsid w:val="00B85150"/>
    <w:rsid w:val="00BC0D51"/>
    <w:rsid w:val="00C953C3"/>
    <w:rsid w:val="00D466D9"/>
    <w:rsid w:val="00D70573"/>
    <w:rsid w:val="00D70B98"/>
    <w:rsid w:val="00D7703F"/>
    <w:rsid w:val="00D8669D"/>
    <w:rsid w:val="00DA7EBF"/>
    <w:rsid w:val="00DB0A5D"/>
    <w:rsid w:val="00DE6D00"/>
    <w:rsid w:val="00E15342"/>
    <w:rsid w:val="00E6729C"/>
    <w:rsid w:val="00F226F5"/>
    <w:rsid w:val="00F342C0"/>
    <w:rsid w:val="00F5558C"/>
    <w:rsid w:val="00FA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CEAFC"/>
  <w15:chartTrackingRefBased/>
  <w15:docId w15:val="{E0AF9D26-BC57-4D5A-B3DB-87F183E8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A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A4C"/>
  </w:style>
  <w:style w:type="paragraph" w:styleId="Footer">
    <w:name w:val="footer"/>
    <w:basedOn w:val="Normal"/>
    <w:link w:val="FooterChar"/>
    <w:uiPriority w:val="99"/>
    <w:unhideWhenUsed/>
    <w:rsid w:val="00A94A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A4C"/>
  </w:style>
  <w:style w:type="paragraph" w:styleId="NormalWeb">
    <w:name w:val="Normal (Web)"/>
    <w:basedOn w:val="Normal"/>
    <w:uiPriority w:val="99"/>
    <w:semiHidden/>
    <w:unhideWhenUsed/>
    <w:rsid w:val="007F2C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A06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6CE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6CE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2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2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90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70573"/>
    <w:rPr>
      <w:color w:val="605E5C"/>
      <w:shd w:val="clear" w:color="auto" w:fill="E1DFDD"/>
    </w:rPr>
  </w:style>
  <w:style w:type="character" w:customStyle="1" w:styleId="css-901oao">
    <w:name w:val="css-901oao"/>
    <w:basedOn w:val="DefaultParagraphFont"/>
    <w:rsid w:val="00D7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ny\OneDrive\Desktop\Letter%20Head%20Branding\St%20Nicholas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E9940E138B048BCBB71E8D34F35CE" ma:contentTypeVersion="9" ma:contentTypeDescription="Create a new document." ma:contentTypeScope="" ma:versionID="35e1d97ae1d25a843f4f7d41d3cd6122">
  <xsd:schema xmlns:xsd="http://www.w3.org/2001/XMLSchema" xmlns:xs="http://www.w3.org/2001/XMLSchema" xmlns:p="http://schemas.microsoft.com/office/2006/metadata/properties" xmlns:ns2="cc581cf1-3445-4462-9d58-34f80273af0d" xmlns:ns3="0f9a9859-9819-403c-9970-c3df843e84d9" targetNamespace="http://schemas.microsoft.com/office/2006/metadata/properties" ma:root="true" ma:fieldsID="a7647a0118c0cdd46866e29a5d3735f3" ns2:_="" ns3:_="">
    <xsd:import namespace="cc581cf1-3445-4462-9d58-34f80273af0d"/>
    <xsd:import namespace="0f9a9859-9819-403c-9970-c3df843e8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f1-3445-4462-9d58-34f80273a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713bc6b-9aea-4ecd-b0cf-bb38aab927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a9859-9819-403c-9970-c3df843e84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d27fcd2-8022-4023-995a-707c6d0b329c}" ma:internalName="TaxCatchAll" ma:showField="CatchAllData" ma:web="0f9a9859-9819-403c-9970-c3df843e8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9a9859-9819-403c-9970-c3df843e84d9" xsi:nil="true"/>
    <lcf76f155ced4ddcb4097134ff3c332f xmlns="cc581cf1-3445-4462-9d58-34f80273af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3868D1-E930-4D6E-91C3-5A9DE86FE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f1-3445-4462-9d58-34f80273af0d"/>
    <ds:schemaRef ds:uri="0f9a9859-9819-403c-9970-c3df843e8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B35C4-1AA7-472D-9376-BCE25158EF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426E46-5F78-4817-A6A3-94CE797BB1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231EC1-9104-454F-AA0F-CE7031405C2D}">
  <ds:schemaRefs>
    <ds:schemaRef ds:uri="http://schemas.microsoft.com/office/2006/metadata/properties"/>
    <ds:schemaRef ds:uri="http://schemas.microsoft.com/office/infopath/2007/PartnerControls"/>
    <ds:schemaRef ds:uri="0f9a9859-9819-403c-9970-c3df843e84d9"/>
    <ds:schemaRef ds:uri="cc581cf1-3445-4462-9d58-34f80273af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Nicholas_Letterhead</Template>
  <TotalTime>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Lee</dc:creator>
  <cp:keywords/>
  <dc:description/>
  <cp:lastModifiedBy>Jayne McNiven</cp:lastModifiedBy>
  <cp:revision>2</cp:revision>
  <cp:lastPrinted>2026-07-06T10:24:00Z</cp:lastPrinted>
  <dcterms:created xsi:type="dcterms:W3CDTF">2026-07-06T13:55:00Z</dcterms:created>
  <dcterms:modified xsi:type="dcterms:W3CDTF">2026-07-06T13:55:00Z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0x010100E20E9940E138B048BCBB71E8D34F35CE</vt:lpwstr>
  </property>
  <property fmtid="{D5CDD505-2E9C-101B-9397-08002B2CF9AE}" pid="3" name="GrammarlyDocumentId">
    <vt:lpwstr>a444f795573ea6e2119b29c29dde228f060bd742ebc6d37966b32daa07e682f6</vt:lpwstr>
  </property>
</Properties>
</file>